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7B5" w:rsidRDefault="008138EC" w:rsidP="00395025">
      <w:pPr>
        <w:ind w:left="-284" w:right="-284"/>
      </w:pPr>
      <w:bookmarkStart w:id="0" w:name="_GoBack"/>
      <w:bookmarkEnd w:id="0"/>
      <w:r w:rsidRPr="00F650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A4F0FE" wp14:editId="39BDFC11">
                <wp:simplePos x="0" y="0"/>
                <wp:positionH relativeFrom="page">
                  <wp:posOffset>-38100</wp:posOffset>
                </wp:positionH>
                <wp:positionV relativeFrom="paragraph">
                  <wp:posOffset>5807710</wp:posOffset>
                </wp:positionV>
                <wp:extent cx="7597775" cy="684000"/>
                <wp:effectExtent l="0" t="0" r="3175" b="19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684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75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115C2" w:rsidRPr="007F72CB" w:rsidRDefault="000115C2" w:rsidP="008138EC">
                            <w:pPr>
                              <w:spacing w:before="120"/>
                              <w:ind w:left="284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 w:rsidRPr="007F72CB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26"/>
                              </w:rPr>
                              <w:t>If you, or anyone you know, wants advice or more information, please contact us for help.</w:t>
                            </w:r>
                          </w:p>
                          <w:p w:rsidR="000115C2" w:rsidRPr="007F72CB" w:rsidRDefault="000115C2" w:rsidP="00327368">
                            <w:pPr>
                              <w:ind w:left="284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4F0F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3pt;margin-top:457.3pt;width:598.25pt;height:53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" fillcolor="black [3213]" stroked="f" strokeweight=".5pt">
                <v:fill opacity="49087f"/>
                <v:textbox>
                  <w:txbxContent>
                    <w:p w:rsidR="000115C2" w:rsidRPr="007F72CB" w:rsidRDefault="000115C2" w:rsidP="008138EC">
                      <w:pPr>
                        <w:spacing w:before="120"/>
                        <w:ind w:left="284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26"/>
                        </w:rPr>
                      </w:pPr>
                      <w:r w:rsidRPr="007F72CB"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26"/>
                        </w:rPr>
                        <w:t>If you, or anyone you know, wants advice or more information, please contact us for help.</w:t>
                      </w:r>
                    </w:p>
                    <w:p w:rsidR="000115C2" w:rsidRPr="007F72CB" w:rsidRDefault="000115C2" w:rsidP="00327368">
                      <w:pPr>
                        <w:ind w:left="284"/>
                        <w:rPr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6C645D" wp14:editId="38532784">
                <wp:simplePos x="0" y="0"/>
                <wp:positionH relativeFrom="column">
                  <wp:posOffset>3629660</wp:posOffset>
                </wp:positionH>
                <wp:positionV relativeFrom="paragraph">
                  <wp:posOffset>4193540</wp:posOffset>
                </wp:positionV>
                <wp:extent cx="4071620" cy="198882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198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56A6" w:rsidRPr="008138EC" w:rsidRDefault="004C56A6" w:rsidP="00395025">
                            <w:pPr>
                              <w:pStyle w:val="ListParagraph"/>
                              <w:spacing w:after="120" w:line="600" w:lineRule="exact"/>
                              <w:ind w:left="0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138E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You should not:</w:t>
                            </w:r>
                          </w:p>
                          <w:p w:rsidR="004C56A6" w:rsidRPr="008138EC" w:rsidRDefault="00464AA1" w:rsidP="004C56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600" w:lineRule="exact"/>
                              <w:ind w:left="357" w:hanging="357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38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</w:t>
                            </w:r>
                            <w:r w:rsidR="004C56A6" w:rsidRPr="008138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ork excessive hours</w:t>
                            </w:r>
                          </w:p>
                          <w:p w:rsidR="004C56A6" w:rsidRPr="008138EC" w:rsidRDefault="004C56A6" w:rsidP="004C56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600" w:lineRule="exact"/>
                              <w:ind w:left="357" w:hanging="357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38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Feel threatened</w:t>
                            </w:r>
                          </w:p>
                          <w:p w:rsidR="004C56A6" w:rsidRPr="008138EC" w:rsidRDefault="004C56A6" w:rsidP="00464AA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600" w:lineRule="exact"/>
                              <w:ind w:left="357" w:hanging="357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38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Pay a fee to get a job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C645D" id="Text Box 39" o:spid="_x0000_s1027" type="#_x0000_t202" style="position:absolute;left:0;text-align:left;margin-left:285.8pt;margin-top:330.2pt;width:320.6pt;height:156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" filled="f" stroked="f" strokeweight=".5pt">
                <v:textbox>
                  <w:txbxContent>
                    <w:p w:rsidR="004C56A6" w:rsidRPr="008138EC" w:rsidRDefault="004C56A6" w:rsidP="00395025">
                      <w:pPr>
                        <w:pStyle w:val="ListParagraph"/>
                        <w:spacing w:after="120" w:line="600" w:lineRule="exact"/>
                        <w:ind w:left="0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8138EC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You should not:</w:t>
                      </w:r>
                    </w:p>
                    <w:p w:rsidR="004C56A6" w:rsidRPr="008138EC" w:rsidRDefault="00464AA1" w:rsidP="004C56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600" w:lineRule="exact"/>
                        <w:ind w:left="357" w:hanging="357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38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W</w:t>
                      </w:r>
                      <w:r w:rsidR="004C56A6" w:rsidRPr="008138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ork excessive hours</w:t>
                      </w:r>
                    </w:p>
                    <w:p w:rsidR="004C56A6" w:rsidRPr="008138EC" w:rsidRDefault="004C56A6" w:rsidP="004C56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600" w:lineRule="exact"/>
                        <w:ind w:left="357" w:hanging="357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38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Feel threatened</w:t>
                      </w:r>
                    </w:p>
                    <w:p w:rsidR="004C56A6" w:rsidRPr="008138EC" w:rsidRDefault="004C56A6" w:rsidP="00464AA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600" w:lineRule="exact"/>
                        <w:ind w:left="357" w:hanging="357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38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Pay a fee to get a job</w:t>
                      </w:r>
                    </w:p>
                  </w:txbxContent>
                </v:textbox>
              </v:shape>
            </w:pict>
          </mc:Fallback>
        </mc:AlternateContent>
      </w:r>
      <w:r w:rsidRPr="0039502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9DA2C0" wp14:editId="307982F5">
                <wp:simplePos x="0" y="0"/>
                <wp:positionH relativeFrom="column">
                  <wp:posOffset>3629660</wp:posOffset>
                </wp:positionH>
                <wp:positionV relativeFrom="paragraph">
                  <wp:posOffset>2204720</wp:posOffset>
                </wp:positionV>
                <wp:extent cx="4010660" cy="19888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660" cy="198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5025" w:rsidRPr="008138EC" w:rsidRDefault="00395025" w:rsidP="00395025">
                            <w:pPr>
                              <w:pStyle w:val="ListParagraph"/>
                              <w:spacing w:after="120" w:line="600" w:lineRule="exact"/>
                              <w:ind w:left="0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138E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You can:</w:t>
                            </w:r>
                          </w:p>
                          <w:p w:rsidR="00395025" w:rsidRPr="008138EC" w:rsidRDefault="00395025" w:rsidP="003950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600" w:lineRule="exact"/>
                              <w:ind w:left="357" w:hanging="357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38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Keep your passport</w:t>
                            </w:r>
                          </w:p>
                          <w:p w:rsidR="00395025" w:rsidRPr="008138EC" w:rsidRDefault="00395025" w:rsidP="004C56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exact"/>
                              <w:ind w:left="357" w:hanging="357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38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Choose where you stay</w:t>
                            </w:r>
                          </w:p>
                          <w:p w:rsidR="00395025" w:rsidRPr="008138EC" w:rsidRDefault="00395025" w:rsidP="00464A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exact"/>
                              <w:ind w:left="357" w:hanging="357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38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Change your job</w:t>
                            </w:r>
                          </w:p>
                          <w:p w:rsidR="00395025" w:rsidRPr="008138EC" w:rsidRDefault="00395025" w:rsidP="004C56A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600" w:lineRule="exact"/>
                              <w:ind w:left="357" w:hanging="357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38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Join a union</w:t>
                            </w:r>
                          </w:p>
                          <w:p w:rsidR="00395025" w:rsidRDefault="00395025" w:rsidP="003950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A2C0" id="Text Box 1" o:spid="_x0000_s1028" type="#_x0000_t202" style="position:absolute;left:0;text-align:left;margin-left:285.8pt;margin-top:173.6pt;width:315.8pt;height:15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" filled="f" stroked="f" strokeweight=".5pt">
                <v:textbox>
                  <w:txbxContent>
                    <w:p w:rsidR="00395025" w:rsidRPr="008138EC" w:rsidRDefault="00395025" w:rsidP="00395025">
                      <w:pPr>
                        <w:pStyle w:val="ListParagraph"/>
                        <w:spacing w:after="120" w:line="600" w:lineRule="exact"/>
                        <w:ind w:left="0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8138EC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You can:</w:t>
                      </w:r>
                    </w:p>
                    <w:p w:rsidR="00395025" w:rsidRPr="008138EC" w:rsidRDefault="00395025" w:rsidP="003950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600" w:lineRule="exact"/>
                        <w:ind w:left="357" w:hanging="357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38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Keep your passport</w:t>
                      </w:r>
                    </w:p>
                    <w:p w:rsidR="00395025" w:rsidRPr="008138EC" w:rsidRDefault="00395025" w:rsidP="004C56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exact"/>
                        <w:ind w:left="357" w:hanging="357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38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Choose where you stay</w:t>
                      </w:r>
                    </w:p>
                    <w:p w:rsidR="00395025" w:rsidRPr="008138EC" w:rsidRDefault="00395025" w:rsidP="00464A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exact"/>
                        <w:ind w:left="357" w:hanging="357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38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Change your job</w:t>
                      </w:r>
                    </w:p>
                    <w:p w:rsidR="00395025" w:rsidRPr="008138EC" w:rsidRDefault="00395025" w:rsidP="004C56A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600" w:lineRule="exact"/>
                        <w:ind w:left="357" w:hanging="357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38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Join a union</w:t>
                      </w:r>
                    </w:p>
                    <w:p w:rsidR="00395025" w:rsidRDefault="00395025" w:rsidP="00395025"/>
                  </w:txbxContent>
                </v:textbox>
              </v:shape>
            </w:pict>
          </mc:Fallback>
        </mc:AlternateContent>
      </w:r>
      <w:r w:rsidRPr="0039502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4F9DD0" wp14:editId="18660FC1">
                <wp:simplePos x="0" y="0"/>
                <wp:positionH relativeFrom="page">
                  <wp:posOffset>2794635</wp:posOffset>
                </wp:positionH>
                <wp:positionV relativeFrom="paragraph">
                  <wp:posOffset>1445260</wp:posOffset>
                </wp:positionV>
                <wp:extent cx="4946015" cy="6985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01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5025" w:rsidRPr="00631959" w:rsidRDefault="00395025" w:rsidP="00395025">
                            <w:pPr>
                              <w:spacing w:before="120" w:after="520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Everyone has rights</w:t>
                            </w:r>
                          </w:p>
                          <w:p w:rsidR="00395025" w:rsidRPr="00AE4CCF" w:rsidRDefault="00395025" w:rsidP="003950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F9DD0" id="Text Box 27" o:spid="_x0000_s1029" type="#_x0000_t202" style="position:absolute;left:0;text-align:left;margin-left:220.05pt;margin-top:113.8pt;width:389.45pt;height: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YVLwIAAFMEAAAOAAAAZHJzL2Uyb0RvYy54bWysVN9v2jAQfp+0/8Hy+0hgQAs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" filled="f" stroked="f" strokeweight=".5pt">
                <v:textbox>
                  <w:txbxContent>
                    <w:p w:rsidR="00395025" w:rsidRPr="00631959" w:rsidRDefault="00395025" w:rsidP="00395025">
                      <w:pPr>
                        <w:spacing w:before="120" w:after="520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Everyone has rights</w:t>
                      </w:r>
                    </w:p>
                    <w:p w:rsidR="00395025" w:rsidRPr="00AE4CCF" w:rsidRDefault="00395025" w:rsidP="00395025"/>
                  </w:txbxContent>
                </v:textbox>
                <w10:wrap anchorx="page"/>
              </v:shape>
            </w:pict>
          </mc:Fallback>
        </mc:AlternateContent>
      </w:r>
      <w:r w:rsidR="00395025" w:rsidRPr="003950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4827C" wp14:editId="4E6EDA57">
                <wp:simplePos x="0" y="0"/>
                <wp:positionH relativeFrom="column">
                  <wp:posOffset>-31115</wp:posOffset>
                </wp:positionH>
                <wp:positionV relativeFrom="paragraph">
                  <wp:posOffset>8002270</wp:posOffset>
                </wp:positionV>
                <wp:extent cx="7186930" cy="169608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930" cy="169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5025" w:rsidRDefault="00395025" w:rsidP="00395025">
                            <w:pPr>
                              <w:spacing w:before="200" w:after="240"/>
                              <w:rPr>
                                <w:b/>
                                <w:color w:val="FF99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9900"/>
                                <w:sz w:val="40"/>
                                <w:szCs w:val="40"/>
                              </w:rPr>
                              <w:t>National helplines</w:t>
                            </w:r>
                          </w:p>
                          <w:p w:rsidR="00395025" w:rsidRDefault="00B42D6B" w:rsidP="00B42D6B">
                            <w:pPr>
                              <w:spacing w:line="280" w:lineRule="exact"/>
                            </w:pPr>
                            <w:r>
                              <w:t>Download the Unseen A</w:t>
                            </w:r>
                            <w:r w:rsidR="00395025">
                              <w:t xml:space="preserve">pp for information on </w:t>
                            </w:r>
                            <w:r>
                              <w:t>recognising the signs of and reporting modern slavery</w:t>
                            </w:r>
                            <w:r w:rsidR="00395025">
                              <w:t xml:space="preserve"> </w:t>
                            </w:r>
                            <w:r w:rsidR="000115C2">
                              <w:rPr>
                                <w:noProof/>
                              </w:rPr>
                              <w:drawing>
                                <wp:inline distT="0" distB="0" distL="0" distR="0" wp14:anchorId="06789D34" wp14:editId="5C338FC2">
                                  <wp:extent cx="237309" cy="195566"/>
                                  <wp:effectExtent l="0" t="0" r="0" b="0"/>
                                  <wp:docPr id="3" name="Picture 3" descr="Image result for Unsee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Unsee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37" cy="226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025" w:rsidRDefault="00395025" w:rsidP="00B42D6B">
                            <w:pPr>
                              <w:spacing w:line="280" w:lineRule="exact"/>
                            </w:pPr>
                          </w:p>
                          <w:p w:rsidR="00395025" w:rsidRDefault="00395025" w:rsidP="00B42D6B">
                            <w:pPr>
                              <w:spacing w:line="280" w:lineRule="exact"/>
                            </w:pPr>
                            <w:r>
                              <w:t xml:space="preserve">Modern slavery helpline: </w:t>
                            </w:r>
                            <w:r w:rsidRPr="00B42D6B">
                              <w:rPr>
                                <w:b/>
                                <w:color w:val="FF9900"/>
                                <w:sz w:val="28"/>
                                <w:szCs w:val="28"/>
                              </w:rPr>
                              <w:t>0800 0121 700</w:t>
                            </w:r>
                            <w:r w:rsidRPr="00B42D6B">
                              <w:rPr>
                                <w:color w:val="FF9900"/>
                              </w:rPr>
                              <w:t xml:space="preserve"> </w:t>
                            </w:r>
                            <w:r>
                              <w:t>(24 hours)</w:t>
                            </w:r>
                          </w:p>
                          <w:p w:rsidR="00395025" w:rsidRDefault="00395025" w:rsidP="00B42D6B">
                            <w:pPr>
                              <w:spacing w:line="280" w:lineRule="exact"/>
                            </w:pPr>
                          </w:p>
                          <w:p w:rsidR="00395025" w:rsidRDefault="00395025" w:rsidP="00B42D6B">
                            <w:pPr>
                              <w:spacing w:line="280" w:lineRule="exact"/>
                            </w:pPr>
                            <w:proofErr w:type="spellStart"/>
                            <w:r>
                              <w:t>Gangmasters</w:t>
                            </w:r>
                            <w:proofErr w:type="spellEnd"/>
                            <w:r>
                              <w:t xml:space="preserve"> and Labour Abuse Authority: </w:t>
                            </w:r>
                            <w:r w:rsidRPr="00B42D6B">
                              <w:rPr>
                                <w:b/>
                                <w:color w:val="FF9900"/>
                                <w:sz w:val="28"/>
                                <w:szCs w:val="28"/>
                              </w:rPr>
                              <w:t>0800 432 0804</w:t>
                            </w:r>
                            <w:r w:rsidRPr="00B42D6B">
                              <w:rPr>
                                <w:color w:val="FF9900"/>
                              </w:rPr>
                              <w:t xml:space="preserve"> </w:t>
                            </w:r>
                            <w:r>
                              <w:t>(Monday to Friday 9:00 – 17:00)</w:t>
                            </w:r>
                          </w:p>
                          <w:p w:rsidR="00395025" w:rsidRPr="00750A07" w:rsidRDefault="00395025" w:rsidP="00395025">
                            <w:pPr>
                              <w:spacing w:before="200"/>
                              <w:rPr>
                                <w:color w:val="FF99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827C" id="Text Box 33" o:spid="_x0000_s1030" type="#_x0000_t202" style="position:absolute;left:0;text-align:left;margin-left:-2.45pt;margin-top:630.1pt;width:565.9pt;height:13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" fillcolor="white [3201]" stroked="f" strokeweight=".5pt">
                <v:textbox>
                  <w:txbxContent>
                    <w:p w:rsidR="00395025" w:rsidRDefault="00395025" w:rsidP="00395025">
                      <w:pPr>
                        <w:spacing w:before="200" w:after="240"/>
                        <w:rPr>
                          <w:b/>
                          <w:color w:val="FF99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9900"/>
                          <w:sz w:val="40"/>
                          <w:szCs w:val="40"/>
                        </w:rPr>
                        <w:t>National helplines</w:t>
                      </w:r>
                    </w:p>
                    <w:p w:rsidR="00395025" w:rsidRDefault="00B42D6B" w:rsidP="00B42D6B">
                      <w:pPr>
                        <w:spacing w:line="280" w:lineRule="exact"/>
                      </w:pPr>
                      <w:r>
                        <w:t>Download the Unseen A</w:t>
                      </w:r>
                      <w:r w:rsidR="00395025">
                        <w:t xml:space="preserve">pp for information on </w:t>
                      </w:r>
                      <w:r>
                        <w:t>recognising the signs of and reporting modern slavery</w:t>
                      </w:r>
                      <w:r w:rsidR="00395025">
                        <w:t xml:space="preserve"> </w:t>
                      </w:r>
                      <w:r w:rsidR="000115C2">
                        <w:rPr>
                          <w:noProof/>
                        </w:rPr>
                        <w:drawing>
                          <wp:inline distT="0" distB="0" distL="0" distR="0" wp14:anchorId="06789D34" wp14:editId="5C338FC2">
                            <wp:extent cx="237309" cy="195566"/>
                            <wp:effectExtent l="0" t="0" r="0" b="0"/>
                            <wp:docPr id="3" name="Picture 3" descr="Image result for Unsee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Unsee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37" cy="226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025" w:rsidRDefault="00395025" w:rsidP="00B42D6B">
                      <w:pPr>
                        <w:spacing w:line="280" w:lineRule="exact"/>
                      </w:pPr>
                    </w:p>
                    <w:p w:rsidR="00395025" w:rsidRDefault="00395025" w:rsidP="00B42D6B">
                      <w:pPr>
                        <w:spacing w:line="280" w:lineRule="exact"/>
                      </w:pPr>
                      <w:r>
                        <w:t xml:space="preserve">Modern slavery helpline: </w:t>
                      </w:r>
                      <w:r w:rsidRPr="00B42D6B">
                        <w:rPr>
                          <w:b/>
                          <w:color w:val="FF9900"/>
                          <w:sz w:val="28"/>
                          <w:szCs w:val="28"/>
                        </w:rPr>
                        <w:t>0800 0121 700</w:t>
                      </w:r>
                      <w:r w:rsidRPr="00B42D6B">
                        <w:rPr>
                          <w:color w:val="FF9900"/>
                        </w:rPr>
                        <w:t xml:space="preserve"> </w:t>
                      </w:r>
                      <w:r>
                        <w:t>(24 hours)</w:t>
                      </w:r>
                    </w:p>
                    <w:p w:rsidR="00395025" w:rsidRDefault="00395025" w:rsidP="00B42D6B">
                      <w:pPr>
                        <w:spacing w:line="280" w:lineRule="exact"/>
                      </w:pPr>
                    </w:p>
                    <w:p w:rsidR="00395025" w:rsidRDefault="00395025" w:rsidP="00B42D6B">
                      <w:pPr>
                        <w:spacing w:line="280" w:lineRule="exact"/>
                      </w:pPr>
                      <w:proofErr w:type="spellStart"/>
                      <w:r>
                        <w:t>Gangmasters</w:t>
                      </w:r>
                      <w:proofErr w:type="spellEnd"/>
                      <w:r>
                        <w:t xml:space="preserve"> and Labour Abuse Authority: </w:t>
                      </w:r>
                      <w:r w:rsidRPr="00B42D6B">
                        <w:rPr>
                          <w:b/>
                          <w:color w:val="FF9900"/>
                          <w:sz w:val="28"/>
                          <w:szCs w:val="28"/>
                        </w:rPr>
                        <w:t>0800 432 0804</w:t>
                      </w:r>
                      <w:r w:rsidRPr="00B42D6B">
                        <w:rPr>
                          <w:color w:val="FF9900"/>
                        </w:rPr>
                        <w:t xml:space="preserve"> </w:t>
                      </w:r>
                      <w:r>
                        <w:t>(Monday to Friday 9:00 – 17:00)</w:t>
                      </w:r>
                    </w:p>
                    <w:p w:rsidR="00395025" w:rsidRPr="00750A07" w:rsidRDefault="00395025" w:rsidP="00395025">
                      <w:pPr>
                        <w:spacing w:before="200"/>
                        <w:rPr>
                          <w:color w:val="FF9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025" w:rsidRPr="00395025">
        <w:rPr>
          <w:noProof/>
        </w:rPr>
        <w:drawing>
          <wp:anchor distT="0" distB="0" distL="114300" distR="114300" simplePos="0" relativeHeight="251662336" behindDoc="0" locked="0" layoutInCell="1" allowOverlap="1" wp14:anchorId="4837B8ED" wp14:editId="1CBE4227">
            <wp:simplePos x="0" y="0"/>
            <wp:positionH relativeFrom="column">
              <wp:posOffset>-222250</wp:posOffset>
            </wp:positionH>
            <wp:positionV relativeFrom="paragraph">
              <wp:posOffset>1397635</wp:posOffset>
            </wp:positionV>
            <wp:extent cx="7653020" cy="5093970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025" w:rsidRPr="0039502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EBFDE2" wp14:editId="5D778704">
                <wp:simplePos x="0" y="0"/>
                <wp:positionH relativeFrom="column">
                  <wp:posOffset>-218440</wp:posOffset>
                </wp:positionH>
                <wp:positionV relativeFrom="paragraph">
                  <wp:posOffset>6552565</wp:posOffset>
                </wp:positionV>
                <wp:extent cx="8936355" cy="1450975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6355" cy="1450975"/>
                          <a:chOff x="4" y="0"/>
                          <a:chExt cx="8936714" cy="1451606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4" y="0"/>
                            <a:ext cx="1130400" cy="1451461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188685" y="573"/>
                            <a:ext cx="8748033" cy="145103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95025" w:rsidRPr="008E0115" w:rsidRDefault="00395025" w:rsidP="00395025">
                              <w:pPr>
                                <w:spacing w:before="200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E0115"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Contact us in confidence</w:t>
                              </w:r>
                            </w:p>
                            <w:p w:rsidR="00395025" w:rsidRPr="008E0115" w:rsidRDefault="00395025" w:rsidP="00395025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395025" w:rsidRPr="008E0115" w:rsidRDefault="00395025" w:rsidP="00395025">
                              <w:pPr>
                                <w:spacing w:line="280" w:lineRule="exac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E0115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[Insert Company name/team]</w:t>
                              </w:r>
                            </w:p>
                            <w:p w:rsidR="00395025" w:rsidRPr="008E0115" w:rsidRDefault="00395025" w:rsidP="00395025">
                              <w:pPr>
                                <w:spacing w:line="280" w:lineRule="exac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395025" w:rsidRPr="008E0115" w:rsidRDefault="00395025" w:rsidP="00395025">
                              <w:pPr>
                                <w:spacing w:line="280" w:lineRule="exac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E0115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Whistle blowing helpline: [Insert number 01234 567890]</w:t>
                              </w:r>
                            </w:p>
                            <w:p w:rsidR="00395025" w:rsidRDefault="00395025" w:rsidP="003950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BFDE2" id="Group 32" o:spid="_x0000_s1031" style="position:absolute;left:0;text-align:left;margin-left:-17.2pt;margin-top:515.95pt;width:703.65pt;height:114.25pt;z-index:251661312;mso-width-relative:margin;mso-height-relative:margin" coordorigin="" coordsize="89367,14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">
                <v:rect id="Rectangle 31" o:spid="_x0000_s1032" style="position:absolute;width:11304;height:1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" fillcolor="#f90" stroked="f" strokeweight="1pt"/>
                <v:shape id="Text Box 29" o:spid="_x0000_s1033" type="#_x0000_t202" style="position:absolute;left:1886;top:5;width:87481;height:14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" fillcolor="#f90" stroked="f" strokeweight=".5pt">
                  <v:textbox>
                    <w:txbxContent>
                      <w:p w:rsidR="00395025" w:rsidRPr="008E0115" w:rsidRDefault="00395025" w:rsidP="00395025">
                        <w:pPr>
                          <w:spacing w:before="200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E0115"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Contact us in confidence</w:t>
                        </w:r>
                      </w:p>
                      <w:p w:rsidR="00395025" w:rsidRPr="008E0115" w:rsidRDefault="00395025" w:rsidP="00395025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395025" w:rsidRPr="008E0115" w:rsidRDefault="00395025" w:rsidP="00395025">
                        <w:pPr>
                          <w:spacing w:line="280" w:lineRule="exac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E0115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[Insert Company name/team]</w:t>
                        </w:r>
                      </w:p>
                      <w:p w:rsidR="00395025" w:rsidRPr="008E0115" w:rsidRDefault="00395025" w:rsidP="00395025">
                        <w:pPr>
                          <w:spacing w:line="280" w:lineRule="exac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395025" w:rsidRPr="008E0115" w:rsidRDefault="00395025" w:rsidP="00395025">
                        <w:pPr>
                          <w:spacing w:line="280" w:lineRule="exac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E0115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Whistle blowing helpline: [Insert number 01234 567890]</w:t>
                        </w:r>
                      </w:p>
                      <w:p w:rsidR="00395025" w:rsidRDefault="00395025" w:rsidP="00395025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025" w:rsidRPr="0039502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676FD" wp14:editId="312FB6BB">
                <wp:simplePos x="0" y="0"/>
                <wp:positionH relativeFrom="column">
                  <wp:posOffset>-500380</wp:posOffset>
                </wp:positionH>
                <wp:positionV relativeFrom="paragraph">
                  <wp:posOffset>9615805</wp:posOffset>
                </wp:positionV>
                <wp:extent cx="5379720" cy="1066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5025" w:rsidRDefault="00395025" w:rsidP="00395025">
                            <w:pPr>
                              <w:rPr>
                                <w:color w:val="8F23B3"/>
                                <w:sz w:val="28"/>
                                <w:szCs w:val="28"/>
                              </w:rPr>
                            </w:pPr>
                          </w:p>
                          <w:p w:rsidR="00395025" w:rsidRDefault="00395025" w:rsidP="00395025">
                            <w:pPr>
                              <w:spacing w:after="100" w:afterAutospacing="1"/>
                              <w:rPr>
                                <w:color w:val="8F23B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2700752" wp14:editId="0ED5A6D7">
                                  <wp:extent cx="3896816" cy="28800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6816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025" w:rsidRPr="0072064B" w:rsidRDefault="00395025" w:rsidP="00395025">
                            <w:pPr>
                              <w:rPr>
                                <w:color w:val="8F23B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F23B3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</w:t>
                            </w:r>
                            <w:r w:rsidRPr="0072064B">
                              <w:rPr>
                                <w:color w:val="8F23B3"/>
                                <w:sz w:val="18"/>
                                <w:szCs w:val="18"/>
                              </w:rPr>
                              <w:t xml:space="preserve"> ‘Working with construction’</w:t>
                            </w:r>
                          </w:p>
                          <w:p w:rsidR="00395025" w:rsidRDefault="00395025" w:rsidP="003950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676FD" id="Text Box 25" o:spid="_x0000_s1034" type="#_x0000_t202" style="position:absolute;left:0;text-align:left;margin-left:-39.4pt;margin-top:757.15pt;width:423.6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" fillcolor="white [3201]" stroked="f" strokeweight=".5pt">
                <v:textbox>
                  <w:txbxContent>
                    <w:p w:rsidR="00395025" w:rsidRDefault="00395025" w:rsidP="00395025">
                      <w:pPr>
                        <w:rPr>
                          <w:color w:val="8F23B3"/>
                          <w:sz w:val="28"/>
                          <w:szCs w:val="28"/>
                        </w:rPr>
                      </w:pPr>
                    </w:p>
                    <w:p w:rsidR="00395025" w:rsidRDefault="00395025" w:rsidP="00395025">
                      <w:pPr>
                        <w:spacing w:after="100" w:afterAutospacing="1"/>
                        <w:rPr>
                          <w:color w:val="8F23B3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noProof/>
                          <w:sz w:val="20"/>
                        </w:rPr>
                        <w:drawing>
                          <wp:inline distT="0" distB="0" distL="0" distR="0" wp14:anchorId="32700752" wp14:editId="0ED5A6D7">
                            <wp:extent cx="3896816" cy="28800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6816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025" w:rsidRPr="0072064B" w:rsidRDefault="00395025" w:rsidP="00395025">
                      <w:pPr>
                        <w:rPr>
                          <w:color w:val="8F23B3"/>
                          <w:sz w:val="18"/>
                          <w:szCs w:val="18"/>
                        </w:rPr>
                      </w:pPr>
                      <w:r>
                        <w:rPr>
                          <w:color w:val="8F23B3"/>
                          <w:sz w:val="18"/>
                          <w:szCs w:val="18"/>
                        </w:rPr>
                        <w:t xml:space="preserve">                                                                               </w:t>
                      </w:r>
                      <w:r w:rsidRPr="0072064B">
                        <w:rPr>
                          <w:color w:val="8F23B3"/>
                          <w:sz w:val="18"/>
                          <w:szCs w:val="18"/>
                        </w:rPr>
                        <w:t xml:space="preserve"> ‘Working with construction’</w:t>
                      </w:r>
                    </w:p>
                    <w:p w:rsidR="00395025" w:rsidRDefault="00395025" w:rsidP="00395025"/>
                  </w:txbxContent>
                </v:textbox>
              </v:shape>
            </w:pict>
          </mc:Fallback>
        </mc:AlternateContent>
      </w:r>
      <w:r w:rsidR="00395025" w:rsidRPr="003950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D4576" wp14:editId="275EA8B2">
                <wp:simplePos x="0" y="0"/>
                <wp:positionH relativeFrom="column">
                  <wp:posOffset>-247287</wp:posOffset>
                </wp:positionH>
                <wp:positionV relativeFrom="paragraph">
                  <wp:posOffset>-131263</wp:posOffset>
                </wp:positionV>
                <wp:extent cx="7807960" cy="1465580"/>
                <wp:effectExtent l="0" t="0" r="254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146558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5025" w:rsidRPr="00D46212" w:rsidRDefault="00395025" w:rsidP="00395025">
                            <w:pPr>
                              <w:tabs>
                                <w:tab w:val="left" w:pos="284"/>
                                <w:tab w:val="left" w:pos="11340"/>
                              </w:tabs>
                              <w:spacing w:before="360" w:after="240" w:line="276" w:lineRule="auto"/>
                              <w:rPr>
                                <w:rFonts w:cs="Arial"/>
                                <w:b/>
                                <w:color w:val="FF9900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990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D46212">
                              <w:rPr>
                                <w:rFonts w:cs="Arial"/>
                                <w:b/>
                                <w:color w:val="FFFFFF" w:themeColor="background1"/>
                                <w:sz w:val="140"/>
                                <w:szCs w:val="140"/>
                              </w:rPr>
                              <w:t>Are you alright?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4576" id="Text Box 22" o:spid="_x0000_s1035" type="#_x0000_t202" style="position:absolute;left:0;text-align:left;margin-left:-19.45pt;margin-top:-10.35pt;width:614.8pt;height:1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" fillcolor="#f90" stroked="f" strokeweight=".5pt">
                <v:textbox>
                  <w:txbxContent>
                    <w:p w:rsidR="00395025" w:rsidRPr="00D46212" w:rsidRDefault="00395025" w:rsidP="00395025">
                      <w:pPr>
                        <w:tabs>
                          <w:tab w:val="left" w:pos="284"/>
                          <w:tab w:val="left" w:pos="11340"/>
                        </w:tabs>
                        <w:spacing w:before="360" w:after="240" w:line="276" w:lineRule="auto"/>
                        <w:rPr>
                          <w:rFonts w:cs="Arial"/>
                          <w:b/>
                          <w:color w:val="FF9900"/>
                          <w:sz w:val="140"/>
                          <w:szCs w:val="140"/>
                        </w:rPr>
                      </w:pPr>
                      <w:r>
                        <w:rPr>
                          <w:rFonts w:cs="Arial"/>
                          <w:b/>
                          <w:color w:val="FF9900"/>
                          <w:sz w:val="144"/>
                          <w:szCs w:val="144"/>
                        </w:rPr>
                        <w:t xml:space="preserve"> </w:t>
                      </w:r>
                      <w:r w:rsidRPr="00D46212">
                        <w:rPr>
                          <w:rFonts w:cs="Arial"/>
                          <w:b/>
                          <w:color w:val="FFFFFF" w:themeColor="background1"/>
                          <w:sz w:val="140"/>
                          <w:szCs w:val="140"/>
                        </w:rPr>
                        <w:t>Are you alright?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47B5" w:rsidSect="00395025">
      <w:pgSz w:w="11907" w:h="16840" w:code="9"/>
      <w:pgMar w:top="284" w:right="284" w:bottom="284" w:left="284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B6C645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6" type="#_x0000_t75" style="width:138pt;height:159pt;visibility:visible;mso-wrap-style:square" o:bullet="t">
        <v:imagedata r:id="rId1" o:title=""/>
      </v:shape>
    </w:pict>
  </w:numPicBullet>
  <w:numPicBullet w:numPicBulletId="1">
    <w:pict>
      <v:shape w14:anchorId="6E9DA2C0" id="Picture 2" o:spid="_x0000_i1027" type="#_x0000_t75" alt="Image result for cross clip art" style="width:169.2pt;height:166.8pt;visibility:visible;mso-wrap-style:square" o:bullet="t">
        <v:imagedata r:id="rId2" o:title="Image result for cross clip art"/>
      </v:shape>
    </w:pict>
  </w:numPicBullet>
  <w:abstractNum w:abstractNumId="0" w15:restartNumberingAfterBreak="0">
    <w:nsid w:val="0C0B308E"/>
    <w:multiLevelType w:val="hybridMultilevel"/>
    <w:tmpl w:val="F530F0A6"/>
    <w:lvl w:ilvl="0" w:tplc="9DF8B18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69DA5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7AE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DA9F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E88B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CC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5E22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765A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58DA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C5D4A39"/>
    <w:multiLevelType w:val="hybridMultilevel"/>
    <w:tmpl w:val="559CAD0A"/>
    <w:lvl w:ilvl="0" w:tplc="0CF8041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00556"/>
    <w:multiLevelType w:val="hybridMultilevel"/>
    <w:tmpl w:val="903A94D6"/>
    <w:lvl w:ilvl="0" w:tplc="498844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50"/>
      </w:rPr>
    </w:lvl>
    <w:lvl w:ilvl="1" w:tplc="8D86C8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862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4A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C56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3436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4487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C81F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A4E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3468C2"/>
    <w:multiLevelType w:val="hybridMultilevel"/>
    <w:tmpl w:val="72B2B22E"/>
    <w:lvl w:ilvl="0" w:tplc="FE8C0A2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B050"/>
      </w:rPr>
    </w:lvl>
    <w:lvl w:ilvl="1" w:tplc="8E0E21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4A26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AA88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4EE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C07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D46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B852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52A6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AF62E4"/>
    <w:multiLevelType w:val="hybridMultilevel"/>
    <w:tmpl w:val="4F2A7B3C"/>
    <w:lvl w:ilvl="0" w:tplc="4B70702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B050"/>
        <w:sz w:val="40"/>
        <w:szCs w:val="40"/>
      </w:rPr>
    </w:lvl>
    <w:lvl w:ilvl="1" w:tplc="0EAE72A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2D469B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A06DB9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429D1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C3422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B4824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262B3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4109B6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25"/>
    <w:rsid w:val="000115C2"/>
    <w:rsid w:val="00327368"/>
    <w:rsid w:val="00395025"/>
    <w:rsid w:val="00464AA1"/>
    <w:rsid w:val="004C56A6"/>
    <w:rsid w:val="005F59B4"/>
    <w:rsid w:val="008138EC"/>
    <w:rsid w:val="00B42D6B"/>
    <w:rsid w:val="00CE2F6F"/>
    <w:rsid w:val="00DF47B5"/>
    <w:rsid w:val="00F3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ED82D5D-5CC5-4BDA-A5CC-143C60AF4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6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9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9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cid:image005.jpg@01D4F9CA.FC72D0C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44329-BD3B-432E-8B7B-7A7CBD983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E32F630B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Shepherd Marion</dc:creator>
  <cp:keywords/>
  <dc:description/>
  <cp:lastModifiedBy>Shepherd Marion</cp:lastModifiedBy>
  <cp:revision>2</cp:revision>
  <cp:lastPrinted>2019-05-10T13:43:00Z</cp:lastPrinted>
  <dcterms:created xsi:type="dcterms:W3CDTF">2019-05-14T09:30:00Z</dcterms:created>
  <dcterms:modified xsi:type="dcterms:W3CDTF">2019-05-14T09:30:00Z</dcterms:modified>
</cp:coreProperties>
</file>